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E2376" w14:textId="59F4969B" w:rsidR="0029773D" w:rsidRPr="0056540D" w:rsidRDefault="000D49CD" w:rsidP="00120B69">
      <w:pPr>
        <w:pStyle w:val="DocHead"/>
        <w:ind w:right="-136"/>
        <w:rPr>
          <w:sz w:val="28"/>
        </w:rPr>
      </w:pPr>
      <w:r>
        <w:rPr>
          <w:b/>
          <w:sz w:val="28"/>
        </w:rPr>
        <w:t>Title of the Paper (</w:t>
      </w:r>
      <w:r w:rsidR="00CB383F">
        <w:rPr>
          <w:b/>
          <w:sz w:val="28"/>
        </w:rPr>
        <w:t xml:space="preserve">Times New Roman, </w:t>
      </w:r>
      <w:r>
        <w:rPr>
          <w:b/>
          <w:sz w:val="28"/>
        </w:rPr>
        <w:t>bold, 14 pt</w:t>
      </w:r>
      <w:r w:rsidR="00CB383F">
        <w:rPr>
          <w:b/>
          <w:sz w:val="28"/>
        </w:rPr>
        <w:t>, centered</w:t>
      </w:r>
      <w:r>
        <w:rPr>
          <w:b/>
          <w:sz w:val="28"/>
        </w:rPr>
        <w:t>)</w:t>
      </w:r>
    </w:p>
    <w:p w14:paraId="75E31D50" w14:textId="77777777" w:rsidR="008170DC" w:rsidRPr="008F69BB" w:rsidRDefault="0056540D" w:rsidP="008170DC">
      <w:pPr>
        <w:pStyle w:val="Els-Author"/>
        <w:spacing w:after="0" w:line="276" w:lineRule="auto"/>
        <w:rPr>
          <w:color w:val="000000"/>
          <w:sz w:val="24"/>
          <w:szCs w:val="24"/>
          <w:vertAlign w:val="superscript"/>
          <w:lang w:eastAsia="zh-CN"/>
        </w:rPr>
      </w:pPr>
      <w:r w:rsidRPr="008F69BB">
        <w:rPr>
          <w:color w:val="000000"/>
          <w:sz w:val="24"/>
          <w:szCs w:val="24"/>
        </w:rPr>
        <w:t>Autho</w:t>
      </w:r>
      <w:r w:rsidR="008170DC" w:rsidRPr="008F69BB">
        <w:rPr>
          <w:color w:val="000000"/>
          <w:sz w:val="24"/>
          <w:szCs w:val="24"/>
        </w:rPr>
        <w:t>r</w:t>
      </w:r>
      <w:r w:rsidR="008170DC" w:rsidRPr="008F69BB">
        <w:rPr>
          <w:color w:val="000000"/>
          <w:sz w:val="24"/>
          <w:szCs w:val="24"/>
          <w:vertAlign w:val="superscript"/>
        </w:rPr>
        <w:t>1*</w:t>
      </w:r>
      <w:r w:rsidR="008170DC" w:rsidRPr="008F69BB">
        <w:rPr>
          <w:color w:val="000000"/>
          <w:sz w:val="24"/>
          <w:szCs w:val="24"/>
        </w:rPr>
        <w:t xml:space="preserve">, </w:t>
      </w:r>
      <w:r w:rsidRPr="008F69BB">
        <w:rPr>
          <w:color w:val="000000"/>
          <w:sz w:val="24"/>
          <w:szCs w:val="24"/>
        </w:rPr>
        <w:t>Author</w:t>
      </w:r>
      <w:r w:rsidR="008170DC" w:rsidRPr="008F69BB">
        <w:rPr>
          <w:color w:val="000000"/>
          <w:sz w:val="24"/>
          <w:szCs w:val="24"/>
          <w:vertAlign w:val="superscript"/>
        </w:rPr>
        <w:t>2</w:t>
      </w:r>
      <w:r w:rsidR="008170DC" w:rsidRPr="008F69BB">
        <w:rPr>
          <w:color w:val="000000"/>
          <w:sz w:val="24"/>
          <w:szCs w:val="24"/>
        </w:rPr>
        <w:t xml:space="preserve">, </w:t>
      </w:r>
      <w:r w:rsidRPr="008F69BB">
        <w:rPr>
          <w:color w:val="000000"/>
          <w:sz w:val="24"/>
          <w:szCs w:val="24"/>
        </w:rPr>
        <w:t>Author</w:t>
      </w:r>
      <w:r w:rsidR="008170DC" w:rsidRPr="008F69BB">
        <w:rPr>
          <w:color w:val="000000"/>
          <w:sz w:val="24"/>
          <w:szCs w:val="24"/>
          <w:vertAlign w:val="superscript"/>
        </w:rPr>
        <w:t>3</w:t>
      </w:r>
    </w:p>
    <w:p w14:paraId="24E86FCA" w14:textId="77777777" w:rsidR="008170DC" w:rsidRPr="008F69BB" w:rsidRDefault="008170DC" w:rsidP="008170DC">
      <w:pPr>
        <w:pStyle w:val="Els-Affiliation"/>
        <w:tabs>
          <w:tab w:val="left" w:pos="6480"/>
          <w:tab w:val="left" w:pos="7200"/>
        </w:tabs>
        <w:spacing w:line="276" w:lineRule="auto"/>
        <w:rPr>
          <w:i w:val="0"/>
          <w:color w:val="000000"/>
          <w:sz w:val="24"/>
          <w:szCs w:val="24"/>
        </w:rPr>
      </w:pPr>
      <w:bookmarkStart w:id="0" w:name="_Hlk202946823"/>
      <w:r w:rsidRPr="008F69BB">
        <w:rPr>
          <w:i w:val="0"/>
          <w:color w:val="000000"/>
          <w:sz w:val="24"/>
          <w:szCs w:val="24"/>
          <w:vertAlign w:val="superscript"/>
        </w:rPr>
        <w:t xml:space="preserve">1 </w:t>
      </w:r>
      <w:r w:rsidR="0056540D" w:rsidRPr="008F69BB">
        <w:rPr>
          <w:i w:val="0"/>
          <w:color w:val="000000"/>
          <w:sz w:val="24"/>
          <w:szCs w:val="24"/>
        </w:rPr>
        <w:t>Designation</w:t>
      </w:r>
      <w:r w:rsidRPr="008F69BB">
        <w:rPr>
          <w:i w:val="0"/>
          <w:color w:val="000000"/>
          <w:sz w:val="24"/>
          <w:szCs w:val="24"/>
        </w:rPr>
        <w:t>,</w:t>
      </w:r>
      <w:r w:rsidR="0056540D" w:rsidRPr="008F69BB">
        <w:rPr>
          <w:i w:val="0"/>
          <w:color w:val="000000"/>
          <w:sz w:val="24"/>
          <w:szCs w:val="24"/>
        </w:rPr>
        <w:t xml:space="preserve"> Department/Section</w:t>
      </w:r>
      <w:r w:rsidRPr="008F69BB">
        <w:rPr>
          <w:i w:val="0"/>
          <w:color w:val="000000"/>
          <w:sz w:val="24"/>
          <w:szCs w:val="24"/>
        </w:rPr>
        <w:t xml:space="preserve">, </w:t>
      </w:r>
      <w:r w:rsidR="0056540D" w:rsidRPr="008F69BB">
        <w:rPr>
          <w:i w:val="0"/>
          <w:color w:val="000000"/>
          <w:sz w:val="24"/>
          <w:szCs w:val="24"/>
        </w:rPr>
        <w:t>Institute</w:t>
      </w:r>
      <w:r w:rsidRPr="008F69BB">
        <w:rPr>
          <w:i w:val="0"/>
          <w:color w:val="000000"/>
          <w:sz w:val="24"/>
          <w:szCs w:val="24"/>
        </w:rPr>
        <w:t xml:space="preserve"> and </w:t>
      </w:r>
      <w:r w:rsidR="0056540D" w:rsidRPr="008F69BB">
        <w:rPr>
          <w:i w:val="0"/>
          <w:color w:val="000000"/>
          <w:sz w:val="24"/>
          <w:szCs w:val="24"/>
        </w:rPr>
        <w:t>Address</w:t>
      </w:r>
      <w:bookmarkEnd w:id="0"/>
    </w:p>
    <w:p w14:paraId="04155740" w14:textId="77777777" w:rsidR="0056540D" w:rsidRPr="008F69BB" w:rsidRDefault="0056540D" w:rsidP="008170DC">
      <w:pPr>
        <w:jc w:val="center"/>
        <w:rPr>
          <w:color w:val="000000"/>
          <w:sz w:val="24"/>
          <w:szCs w:val="24"/>
        </w:rPr>
      </w:pPr>
      <w:r w:rsidRPr="008F69BB">
        <w:rPr>
          <w:color w:val="000000"/>
          <w:sz w:val="24"/>
          <w:szCs w:val="24"/>
          <w:vertAlign w:val="superscript"/>
        </w:rPr>
        <w:t>2</w:t>
      </w:r>
      <w:r w:rsidRPr="008F69BB">
        <w:rPr>
          <w:color w:val="000000"/>
          <w:sz w:val="24"/>
          <w:szCs w:val="24"/>
        </w:rPr>
        <w:t>Designation, Department/Section, Institute and Address</w:t>
      </w:r>
    </w:p>
    <w:p w14:paraId="41C0F4F0" w14:textId="77777777" w:rsidR="0056540D" w:rsidRPr="008F69BB" w:rsidRDefault="0056540D" w:rsidP="008170DC">
      <w:pPr>
        <w:jc w:val="center"/>
        <w:rPr>
          <w:color w:val="000000"/>
          <w:sz w:val="24"/>
          <w:szCs w:val="24"/>
        </w:rPr>
      </w:pPr>
      <w:r w:rsidRPr="008F69BB">
        <w:rPr>
          <w:color w:val="000000"/>
          <w:sz w:val="24"/>
          <w:szCs w:val="24"/>
          <w:vertAlign w:val="superscript"/>
        </w:rPr>
        <w:t>3</w:t>
      </w:r>
      <w:r w:rsidRPr="008F69BB">
        <w:rPr>
          <w:color w:val="000000"/>
          <w:sz w:val="24"/>
          <w:szCs w:val="24"/>
        </w:rPr>
        <w:t>Designation, Department/Section, Institute and Address</w:t>
      </w:r>
    </w:p>
    <w:p w14:paraId="228167FE" w14:textId="4D516F1C" w:rsidR="0056540D" w:rsidRDefault="0056540D" w:rsidP="008170DC">
      <w:pPr>
        <w:jc w:val="center"/>
        <w:rPr>
          <w:rFonts w:eastAsia="Times New Roman"/>
          <w:color w:val="000000"/>
          <w:sz w:val="24"/>
          <w:szCs w:val="24"/>
        </w:rPr>
      </w:pPr>
      <w:r w:rsidRPr="008F69BB">
        <w:rPr>
          <w:rFonts w:eastAsia="Times New Roman"/>
          <w:color w:val="000000"/>
          <w:sz w:val="24"/>
          <w:szCs w:val="24"/>
        </w:rPr>
        <w:t>*Corresponding author: email@email</w:t>
      </w:r>
      <w:r w:rsidR="00AC32A0" w:rsidRPr="008F69BB">
        <w:rPr>
          <w:rFonts w:eastAsia="Times New Roman"/>
          <w:color w:val="000000"/>
          <w:sz w:val="24"/>
          <w:szCs w:val="24"/>
        </w:rPr>
        <w:t xml:space="preserve"> </w:t>
      </w:r>
    </w:p>
    <w:p w14:paraId="49F6E69A" w14:textId="77777777" w:rsidR="00CB383F" w:rsidRPr="008F69BB" w:rsidRDefault="00CB383F" w:rsidP="008170DC">
      <w:pPr>
        <w:jc w:val="center"/>
        <w:rPr>
          <w:color w:val="000000"/>
          <w:sz w:val="24"/>
          <w:szCs w:val="24"/>
        </w:rPr>
      </w:pPr>
    </w:p>
    <w:p w14:paraId="003CA166" w14:textId="2AA9851A" w:rsidR="0029773D" w:rsidRDefault="0029773D" w:rsidP="004D4167">
      <w:pPr>
        <w:pStyle w:val="Els-Abstract-head"/>
        <w:pBdr>
          <w:top w:val="single" w:sz="4" w:space="0" w:color="auto"/>
        </w:pBdr>
        <w:spacing w:line="240" w:lineRule="auto"/>
        <w:rPr>
          <w:sz w:val="24"/>
          <w:szCs w:val="24"/>
        </w:rPr>
      </w:pPr>
      <w:r w:rsidRPr="0056540D">
        <w:rPr>
          <w:sz w:val="24"/>
        </w:rPr>
        <w:t>Abstract</w:t>
      </w:r>
      <w:r w:rsidR="00376F84">
        <w:rPr>
          <w:sz w:val="24"/>
        </w:rPr>
        <w:t xml:space="preserve"> </w:t>
      </w:r>
    </w:p>
    <w:p w14:paraId="3B9E8BCF" w14:textId="7ADB5F08" w:rsidR="00CB383F" w:rsidRPr="00CB383F" w:rsidRDefault="00CB383F" w:rsidP="00CB383F">
      <w:pPr>
        <w:spacing w:line="360" w:lineRule="auto"/>
        <w:jc w:val="both"/>
        <w:rPr>
          <w:rFonts w:eastAsia="Times New Roman"/>
          <w:color w:val="000000"/>
          <w:sz w:val="24"/>
          <w:szCs w:val="24"/>
        </w:rPr>
      </w:pPr>
      <w:r w:rsidRPr="00CB383F">
        <w:rPr>
          <w:sz w:val="24"/>
          <w:szCs w:val="24"/>
          <w:lang w:val="en-US"/>
        </w:rPr>
        <w:t>(</w:t>
      </w:r>
      <w:r w:rsidRPr="00CB383F">
        <w:rPr>
          <w:rFonts w:eastAsia="Times New Roman"/>
          <w:color w:val="000000"/>
          <w:sz w:val="24"/>
          <w:szCs w:val="24"/>
        </w:rPr>
        <w:t>Style – Times New Roman, 12 pt</w:t>
      </w:r>
      <w:r w:rsidRPr="00CB383F">
        <w:rPr>
          <w:rFonts w:eastAsia="Times New Roman"/>
          <w:color w:val="000000"/>
          <w:sz w:val="24"/>
          <w:szCs w:val="24"/>
        </w:rPr>
        <w:t xml:space="preserve">, Justified, 1.5 line spacing); </w:t>
      </w:r>
      <w:bookmarkStart w:id="1" w:name="_Hlk202947243"/>
      <w:r w:rsidRPr="00CB383F">
        <w:rPr>
          <w:sz w:val="24"/>
        </w:rPr>
        <w:t>limited to 200 – 300 words</w:t>
      </w:r>
      <w:bookmarkEnd w:id="1"/>
    </w:p>
    <w:p w14:paraId="743D7238" w14:textId="000CAC88" w:rsidR="0029773D" w:rsidRPr="00CB383F" w:rsidRDefault="00AC443B" w:rsidP="00CB383F">
      <w:pPr>
        <w:spacing w:line="360" w:lineRule="auto"/>
        <w:jc w:val="both"/>
        <w:rPr>
          <w:sz w:val="24"/>
          <w:szCs w:val="24"/>
        </w:rPr>
      </w:pPr>
      <w:r w:rsidRPr="00CB383F">
        <w:rPr>
          <w:sz w:val="24"/>
          <w:szCs w:val="24"/>
        </w:rPr>
        <w:t>General and Specific Background (~1 sentence each). Introduce the area of research and the state of knowledge in that area. Start broad in the general background, then narrow in on the relevant topic that will be pursued in the paper. Knowledge Gap (~1</w:t>
      </w:r>
      <w:r w:rsidR="000D49CD" w:rsidRPr="00CB383F">
        <w:rPr>
          <w:sz w:val="24"/>
          <w:szCs w:val="24"/>
        </w:rPr>
        <w:t xml:space="preserve"> - 2</w:t>
      </w:r>
      <w:r w:rsidRPr="00CB383F">
        <w:rPr>
          <w:sz w:val="24"/>
          <w:szCs w:val="24"/>
        </w:rPr>
        <w:t xml:space="preserve"> sentence</w:t>
      </w:r>
      <w:r w:rsidR="000D49CD" w:rsidRPr="00CB383F">
        <w:rPr>
          <w:sz w:val="24"/>
          <w:szCs w:val="24"/>
        </w:rPr>
        <w:t>s</w:t>
      </w:r>
      <w:r w:rsidRPr="00CB383F">
        <w:rPr>
          <w:sz w:val="24"/>
          <w:szCs w:val="24"/>
        </w:rPr>
        <w:t>). What specific question is your research attempting to answer?</w:t>
      </w:r>
      <w:r w:rsidR="00CB383F">
        <w:rPr>
          <w:sz w:val="24"/>
          <w:szCs w:val="24"/>
        </w:rPr>
        <w:t xml:space="preserve"> </w:t>
      </w:r>
      <w:r w:rsidRPr="00CB383F">
        <w:rPr>
          <w:sz w:val="24"/>
          <w:szCs w:val="24"/>
        </w:rPr>
        <w:t>Experimental</w:t>
      </w:r>
      <w:r w:rsidR="00CB383F">
        <w:rPr>
          <w:sz w:val="24"/>
          <w:szCs w:val="24"/>
        </w:rPr>
        <w:t>/Analytical/Numerical</w:t>
      </w:r>
      <w:r w:rsidRPr="00CB383F">
        <w:rPr>
          <w:sz w:val="24"/>
          <w:szCs w:val="24"/>
        </w:rPr>
        <w:t xml:space="preserve"> Approach &amp; Results (~2-4 sentences). Provide a high-level description of your most important methods and results. </w:t>
      </w:r>
      <w:r w:rsidR="00CB383F">
        <w:rPr>
          <w:sz w:val="24"/>
          <w:szCs w:val="24"/>
        </w:rPr>
        <w:t xml:space="preserve"> </w:t>
      </w:r>
      <w:r w:rsidRPr="00CB383F">
        <w:rPr>
          <w:sz w:val="24"/>
          <w:szCs w:val="24"/>
        </w:rPr>
        <w:t>Implications (~1</w:t>
      </w:r>
      <w:r w:rsidR="000D49CD" w:rsidRPr="00CB383F">
        <w:rPr>
          <w:sz w:val="24"/>
          <w:szCs w:val="24"/>
        </w:rPr>
        <w:t xml:space="preserve"> - 2</w:t>
      </w:r>
      <w:r w:rsidRPr="00CB383F">
        <w:rPr>
          <w:sz w:val="24"/>
          <w:szCs w:val="24"/>
        </w:rPr>
        <w:t xml:space="preserve"> sentence</w:t>
      </w:r>
      <w:r w:rsidR="000D49CD" w:rsidRPr="00CB383F">
        <w:rPr>
          <w:sz w:val="24"/>
          <w:szCs w:val="24"/>
        </w:rPr>
        <w:t>s</w:t>
      </w:r>
      <w:r w:rsidRPr="00CB383F">
        <w:rPr>
          <w:sz w:val="24"/>
          <w:szCs w:val="24"/>
        </w:rPr>
        <w:t>). Describe how your findings influence our understanding of the relevant field and/or their implications for future studies.</w:t>
      </w:r>
    </w:p>
    <w:p w14:paraId="4EBD1BE1" w14:textId="77777777" w:rsidR="0056540D" w:rsidRPr="00CB383F" w:rsidRDefault="0056540D" w:rsidP="00CB383F">
      <w:pPr>
        <w:spacing w:line="360" w:lineRule="auto"/>
        <w:jc w:val="both"/>
        <w:rPr>
          <w:rFonts w:eastAsia="Times New Roman"/>
          <w:sz w:val="24"/>
          <w:szCs w:val="24"/>
        </w:rPr>
      </w:pPr>
    </w:p>
    <w:p w14:paraId="7C5B38A3" w14:textId="54A19047" w:rsidR="00786F59" w:rsidRPr="0056540D" w:rsidRDefault="003D0F52" w:rsidP="00CB383F">
      <w:pPr>
        <w:pStyle w:val="Els-keywords"/>
        <w:spacing w:line="360" w:lineRule="auto"/>
        <w:jc w:val="both"/>
        <w:rPr>
          <w:b/>
          <w:sz w:val="20"/>
        </w:rPr>
      </w:pPr>
      <w:r w:rsidRPr="00CB383F">
        <w:rPr>
          <w:rFonts w:eastAsia="Times New Roman"/>
          <w:i/>
          <w:iCs/>
          <w:color w:val="000000"/>
          <w:sz w:val="24"/>
          <w:szCs w:val="24"/>
        </w:rPr>
        <w:t>Keywords:</w:t>
      </w:r>
      <w:r w:rsidRPr="00CB383F">
        <w:rPr>
          <w:rFonts w:eastAsia="Times New Roman"/>
          <w:color w:val="000000"/>
          <w:sz w:val="24"/>
          <w:szCs w:val="24"/>
        </w:rPr>
        <w:t xml:space="preserve"> </w:t>
      </w:r>
      <w:r w:rsidR="00376F84" w:rsidRPr="00CB383F">
        <w:rPr>
          <w:rFonts w:eastAsia="Times New Roman"/>
          <w:color w:val="000000"/>
          <w:sz w:val="24"/>
          <w:szCs w:val="24"/>
        </w:rPr>
        <w:t xml:space="preserve">limited to 3 – 5 words separated by a comma   </w:t>
      </w:r>
    </w:p>
    <w:p w14:paraId="5298BC46" w14:textId="77777777" w:rsidR="00786F59" w:rsidRPr="0056540D" w:rsidRDefault="00786F59" w:rsidP="006300A7">
      <w:pPr>
        <w:pStyle w:val="DocHead"/>
        <w:ind w:right="-136"/>
        <w:rPr>
          <w:b/>
          <w:sz w:val="20"/>
        </w:rPr>
      </w:pPr>
    </w:p>
    <w:p w14:paraId="487BBB65" w14:textId="77777777" w:rsidR="00786F59" w:rsidRPr="0056540D" w:rsidRDefault="00786F59" w:rsidP="00786F59">
      <w:pPr>
        <w:pStyle w:val="Els-body-text"/>
      </w:pPr>
    </w:p>
    <w:p w14:paraId="4DD0F618" w14:textId="77777777" w:rsidR="0029773D" w:rsidRPr="0056540D" w:rsidRDefault="0029773D"/>
    <w:sectPr w:rsidR="0029773D" w:rsidRPr="0056540D" w:rsidSect="00CF0F0B">
      <w:headerReference w:type="default" r:id="rId8"/>
      <w:headerReference w:type="first" r:id="rId9"/>
      <w:footnotePr>
        <w:numFmt w:val="chicago"/>
      </w:footnotePr>
      <w:type w:val="continuous"/>
      <w:pgSz w:w="10773" w:h="14742" w:code="93"/>
      <w:pgMar w:top="754" w:right="1191" w:bottom="2126" w:left="737"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CD852" w14:textId="77777777" w:rsidR="00EC1411" w:rsidRDefault="00EC1411">
      <w:r>
        <w:separator/>
      </w:r>
    </w:p>
    <w:p w14:paraId="1E937C29" w14:textId="77777777" w:rsidR="00EC1411" w:rsidRDefault="00EC1411"/>
  </w:endnote>
  <w:endnote w:type="continuationSeparator" w:id="0">
    <w:p w14:paraId="2838E135" w14:textId="77777777" w:rsidR="00EC1411" w:rsidRDefault="00EC1411">
      <w:r>
        <w:continuationSeparator/>
      </w:r>
    </w:p>
    <w:p w14:paraId="29247896" w14:textId="77777777" w:rsidR="00EC1411" w:rsidRDefault="00EC1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C438EC9C-CDDE-4D36-84C3-5015622EF665}"/>
  </w:font>
  <w:font w:name="Univers">
    <w:charset w:val="00"/>
    <w:family w:val="swiss"/>
    <w:pitch w:val="variable"/>
    <w:sig w:usb0="80000287" w:usb1="00000000" w:usb2="00000000" w:usb3="00000000" w:csb0="0000000F" w:csb1="00000000"/>
    <w:embedRegular r:id="rId2" w:fontKey="{EEDEBA3F-B84E-45EB-9DFC-0F6285E76428}"/>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207B96A-457A-4966-8D17-003F9246469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embedRegular r:id="rId4" w:fontKey="{F2B6A67B-947D-4B03-949A-86B6559FB515}"/>
  </w:font>
  <w:font w:name="Mangal">
    <w:panose1 w:val="00000400000000000000"/>
    <w:charset w:val="00"/>
    <w:family w:val="roman"/>
    <w:pitch w:val="variable"/>
    <w:sig w:usb0="00008003" w:usb1="00000000" w:usb2="00000000" w:usb3="00000000" w:csb0="00000001" w:csb1="00000000"/>
    <w:embedRegular r:id="rId5" w:fontKey="{95982949-DD52-4EC7-9ADF-8BAF9515F1F5}"/>
  </w:font>
  <w:font w:name="Aptos">
    <w:charset w:val="00"/>
    <w:family w:val="swiss"/>
    <w:pitch w:val="variable"/>
    <w:sig w:usb0="20000287" w:usb1="00000003" w:usb2="00000000" w:usb3="00000000" w:csb0="0000019F" w:csb1="00000000"/>
    <w:embedRegular r:id="rId6" w:fontKey="{70C986D2-0D25-4DEF-AF50-4B38CC383C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F2ED1" w14:textId="77777777" w:rsidR="00EC1411" w:rsidRDefault="00EC1411">
      <w:pPr>
        <w:pStyle w:val="Footer"/>
        <w:rPr>
          <w:lang w:val="en-GB"/>
        </w:rPr>
      </w:pPr>
      <w:r>
        <w:drawing>
          <wp:inline distT="0" distB="0" distL="0" distR="0" wp14:anchorId="6772AD80" wp14:editId="3577018F">
            <wp:extent cx="561975" cy="19050"/>
            <wp:effectExtent l="0" t="0" r="0" b="0"/>
            <wp:docPr id="1"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6103BCE6" w14:textId="77777777" w:rsidR="00EC1411" w:rsidRDefault="00EC1411"/>
  </w:footnote>
  <w:footnote w:type="continuationSeparator" w:id="0">
    <w:p w14:paraId="21B7922B" w14:textId="77777777" w:rsidR="00EC1411" w:rsidRDefault="00EC1411">
      <w:r>
        <w:continuationSeparator/>
      </w:r>
    </w:p>
    <w:p w14:paraId="1A6F517E" w14:textId="77777777" w:rsidR="00EC1411" w:rsidRDefault="00EC14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8807B" w14:textId="77777777" w:rsidR="0077458A" w:rsidRDefault="0077458A">
    <w:pPr>
      <w:pStyle w:val="Header"/>
      <w:tabs>
        <w:tab w:val="center" w:pos="4920"/>
      </w:tabs>
    </w:pPr>
    <w:r>
      <w:rPr>
        <w:i w:val="0"/>
        <w:i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197B8" w14:textId="77777777" w:rsidR="00AC32A0" w:rsidRDefault="00AC32A0" w:rsidP="007D3B06">
    <w:pPr>
      <w:pStyle w:val="Header"/>
      <w:spacing w:before="0" w:beforeAutospacing="0" w:after="0"/>
      <w:jc w:val="right"/>
      <w:rPr>
        <w:b/>
        <w:i w:val="0"/>
        <w:sz w:val="20"/>
      </w:rPr>
    </w:pPr>
    <w:r w:rsidRPr="00AC32A0">
      <w:rPr>
        <w:b/>
        <w:i w:val="0"/>
        <w:sz w:val="20"/>
      </w:rPr>
      <w:t>International Conference on Thermal Sciences and Sustainable Energy (ICTSE-2026)</w:t>
    </w:r>
  </w:p>
  <w:p w14:paraId="0F064F07" w14:textId="77777777" w:rsidR="007D3B06" w:rsidRDefault="007D3B06" w:rsidP="007D3B06">
    <w:pPr>
      <w:pStyle w:val="Header"/>
      <w:spacing w:before="0" w:beforeAutospacing="0" w:after="0"/>
      <w:jc w:val="right"/>
      <w:rPr>
        <w:b/>
        <w:i w:val="0"/>
        <w:sz w:val="20"/>
      </w:rPr>
    </w:pPr>
    <w:r>
      <w:rPr>
        <w:b/>
        <w:i w:val="0"/>
        <w:sz w:val="20"/>
      </w:rPr>
      <w:t>National Institute of Technology Warangal</w:t>
    </w:r>
  </w:p>
  <w:p w14:paraId="00128994" w14:textId="77777777" w:rsidR="007D3B06" w:rsidRPr="00AC32A0" w:rsidRDefault="007D3B06" w:rsidP="007D3B06">
    <w:pPr>
      <w:pStyle w:val="Header"/>
      <w:spacing w:before="0" w:beforeAutospacing="0" w:after="0"/>
      <w:jc w:val="right"/>
      <w:rPr>
        <w:b/>
        <w:i w:val="0"/>
        <w:sz w:val="20"/>
      </w:rPr>
    </w:pPr>
    <w:r>
      <w:rPr>
        <w:b/>
        <w:i w:val="0"/>
        <w:sz w:val="20"/>
      </w:rPr>
      <w:t>January 23-24, 2026</w:t>
    </w:r>
  </w:p>
  <w:p w14:paraId="6234918F" w14:textId="77777777" w:rsidR="00AC32A0" w:rsidRPr="00AC32A0" w:rsidRDefault="00AC32A0" w:rsidP="00D722BC">
    <w:pPr>
      <w:pStyle w:val="Header"/>
      <w:spacing w:before="0" w:beforeAutospacing="0"/>
      <w:jc w:val="right"/>
      <w:rPr>
        <w:b/>
        <w:i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3" w15:restartNumberingAfterBreak="0">
    <w:nsid w:val="56205803"/>
    <w:multiLevelType w:val="multilevel"/>
    <w:tmpl w:val="3FAACE76"/>
    <w:lvl w:ilvl="0">
      <w:start w:val="1"/>
      <w:numFmt w:val="decimal"/>
      <w:pStyle w:val="Els-1storder-head"/>
      <w:suff w:val="space"/>
      <w:lvlText w:val="%1."/>
      <w:lvlJc w:val="left"/>
      <w:pPr>
        <w:ind w:left="180" w:firstLine="0"/>
      </w:pPr>
      <w:rPr>
        <w:b/>
      </w:rPr>
    </w:lvl>
    <w:lvl w:ilvl="1">
      <w:start w:val="1"/>
      <w:numFmt w:val="decimal"/>
      <w:pStyle w:val="Els-2ndorder-head"/>
      <w:suff w:val="space"/>
      <w:lvlText w:val="%1.%2."/>
      <w:lvlJc w:val="left"/>
      <w:pPr>
        <w:ind w:left="18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16cid:durableId="1802723043">
    <w:abstractNumId w:val="1"/>
  </w:num>
  <w:num w:numId="2" w16cid:durableId="2003848195">
    <w:abstractNumId w:val="4"/>
  </w:num>
  <w:num w:numId="3" w16cid:durableId="1096828747">
    <w:abstractNumId w:val="0"/>
  </w:num>
  <w:num w:numId="4" w16cid:durableId="1490900648">
    <w:abstractNumId w:val="2"/>
  </w:num>
  <w:num w:numId="5" w16cid:durableId="816339739">
    <w:abstractNumId w:val="3"/>
  </w:num>
  <w:num w:numId="6" w16cid:durableId="1491866312">
    <w:abstractNumId w:val="3"/>
  </w:num>
  <w:num w:numId="7" w16cid:durableId="1012800199">
    <w:abstractNumId w:val="3"/>
  </w:num>
  <w:num w:numId="8" w16cid:durableId="6017709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formsDesig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5D3"/>
    <w:rsid w:val="00007AEC"/>
    <w:rsid w:val="0001635E"/>
    <w:rsid w:val="00021568"/>
    <w:rsid w:val="00030019"/>
    <w:rsid w:val="000404E5"/>
    <w:rsid w:val="000649D5"/>
    <w:rsid w:val="000661DB"/>
    <w:rsid w:val="00082A93"/>
    <w:rsid w:val="0009663C"/>
    <w:rsid w:val="000D3E8F"/>
    <w:rsid w:val="000D3F7A"/>
    <w:rsid w:val="000D49CD"/>
    <w:rsid w:val="000E4954"/>
    <w:rsid w:val="00120B69"/>
    <w:rsid w:val="00133E2B"/>
    <w:rsid w:val="00142977"/>
    <w:rsid w:val="00174269"/>
    <w:rsid w:val="001B5977"/>
    <w:rsid w:val="00203395"/>
    <w:rsid w:val="0020425D"/>
    <w:rsid w:val="00250D25"/>
    <w:rsid w:val="00282DE5"/>
    <w:rsid w:val="00286654"/>
    <w:rsid w:val="0029773D"/>
    <w:rsid w:val="002A2865"/>
    <w:rsid w:val="002B1204"/>
    <w:rsid w:val="002B7F64"/>
    <w:rsid w:val="002C6ADC"/>
    <w:rsid w:val="002F5B48"/>
    <w:rsid w:val="00304A42"/>
    <w:rsid w:val="00316A7E"/>
    <w:rsid w:val="003501D9"/>
    <w:rsid w:val="00350CB3"/>
    <w:rsid w:val="00371559"/>
    <w:rsid w:val="00376F84"/>
    <w:rsid w:val="003A12DF"/>
    <w:rsid w:val="003D0F52"/>
    <w:rsid w:val="003D64F5"/>
    <w:rsid w:val="003E0276"/>
    <w:rsid w:val="003E1D78"/>
    <w:rsid w:val="004076A7"/>
    <w:rsid w:val="004208D2"/>
    <w:rsid w:val="00423027"/>
    <w:rsid w:val="004D4167"/>
    <w:rsid w:val="00532606"/>
    <w:rsid w:val="005464A9"/>
    <w:rsid w:val="005518E7"/>
    <w:rsid w:val="0055370F"/>
    <w:rsid w:val="0056540D"/>
    <w:rsid w:val="00565758"/>
    <w:rsid w:val="00571AED"/>
    <w:rsid w:val="00594551"/>
    <w:rsid w:val="00625BD9"/>
    <w:rsid w:val="006300A7"/>
    <w:rsid w:val="0066009D"/>
    <w:rsid w:val="0066095C"/>
    <w:rsid w:val="006B5003"/>
    <w:rsid w:val="006E77C8"/>
    <w:rsid w:val="0070087F"/>
    <w:rsid w:val="00707B50"/>
    <w:rsid w:val="00743D90"/>
    <w:rsid w:val="00753D38"/>
    <w:rsid w:val="007719C2"/>
    <w:rsid w:val="0077458A"/>
    <w:rsid w:val="0077528B"/>
    <w:rsid w:val="00775EEA"/>
    <w:rsid w:val="00786F59"/>
    <w:rsid w:val="00795485"/>
    <w:rsid w:val="007A39A9"/>
    <w:rsid w:val="007B63BE"/>
    <w:rsid w:val="007D3B06"/>
    <w:rsid w:val="007D7272"/>
    <w:rsid w:val="008170DC"/>
    <w:rsid w:val="00833D07"/>
    <w:rsid w:val="008605D3"/>
    <w:rsid w:val="008632C4"/>
    <w:rsid w:val="008F69BB"/>
    <w:rsid w:val="0090087E"/>
    <w:rsid w:val="00983465"/>
    <w:rsid w:val="009A0A6D"/>
    <w:rsid w:val="009D2881"/>
    <w:rsid w:val="009E2696"/>
    <w:rsid w:val="00A1005E"/>
    <w:rsid w:val="00A22920"/>
    <w:rsid w:val="00A33F9D"/>
    <w:rsid w:val="00A622A8"/>
    <w:rsid w:val="00A82840"/>
    <w:rsid w:val="00AC32A0"/>
    <w:rsid w:val="00AC443B"/>
    <w:rsid w:val="00B46787"/>
    <w:rsid w:val="00B63B75"/>
    <w:rsid w:val="00B80A86"/>
    <w:rsid w:val="00C079DF"/>
    <w:rsid w:val="00C110C7"/>
    <w:rsid w:val="00C37BAB"/>
    <w:rsid w:val="00C5667A"/>
    <w:rsid w:val="00C667E2"/>
    <w:rsid w:val="00C875D7"/>
    <w:rsid w:val="00CA5F40"/>
    <w:rsid w:val="00CB383F"/>
    <w:rsid w:val="00CB73B3"/>
    <w:rsid w:val="00CD7FCD"/>
    <w:rsid w:val="00CF0F0B"/>
    <w:rsid w:val="00D00D27"/>
    <w:rsid w:val="00D05911"/>
    <w:rsid w:val="00D32DD6"/>
    <w:rsid w:val="00D3536C"/>
    <w:rsid w:val="00D722BC"/>
    <w:rsid w:val="00D7504F"/>
    <w:rsid w:val="00D761F7"/>
    <w:rsid w:val="00D86277"/>
    <w:rsid w:val="00DB2289"/>
    <w:rsid w:val="00DB7212"/>
    <w:rsid w:val="00DE2094"/>
    <w:rsid w:val="00DE6945"/>
    <w:rsid w:val="00E17C04"/>
    <w:rsid w:val="00E473B4"/>
    <w:rsid w:val="00E55CE7"/>
    <w:rsid w:val="00E62594"/>
    <w:rsid w:val="00E747E7"/>
    <w:rsid w:val="00E8399E"/>
    <w:rsid w:val="00EC1411"/>
    <w:rsid w:val="00EC264A"/>
    <w:rsid w:val="00F36471"/>
    <w:rsid w:val="00F577AD"/>
    <w:rsid w:val="00F631D3"/>
    <w:rsid w:val="00F97E6F"/>
    <w:rsid w:val="00FA131E"/>
    <w:rsid w:val="00FF173B"/>
    <w:rsid w:val="00FF77F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9A0F92"/>
  <w15:chartTrackingRefBased/>
  <w15:docId w15:val="{CEE80DC1-402D-4176-991F-951DFBAF2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bidi="ar-SA"/>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5"/>
      </w:numPr>
      <w:suppressAutoHyphens/>
      <w:spacing w:before="240" w:after="240" w:line="240" w:lineRule="exact"/>
    </w:pPr>
    <w:rPr>
      <w:b/>
      <w:lang w:val="en-US" w:eastAsia="en-US" w:bidi="ar-SA"/>
    </w:rPr>
  </w:style>
  <w:style w:type="paragraph" w:customStyle="1" w:styleId="Els-2ndorder-head">
    <w:name w:val="Els-2ndorder-head"/>
    <w:next w:val="Els-body-text"/>
    <w:pPr>
      <w:keepNext/>
      <w:numPr>
        <w:ilvl w:val="1"/>
        <w:numId w:val="6"/>
      </w:numPr>
      <w:suppressAutoHyphens/>
      <w:spacing w:before="240" w:after="240" w:line="240" w:lineRule="exact"/>
      <w:ind w:left="270"/>
    </w:pPr>
    <w:rPr>
      <w:i/>
      <w:lang w:val="en-US" w:eastAsia="en-US" w:bidi="ar-SA"/>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bidi="ar-SA"/>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bidi="ar-SA"/>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bidi="ar-SA"/>
    </w:rPr>
  </w:style>
  <w:style w:type="paragraph" w:customStyle="1" w:styleId="Els-Abstract-text">
    <w:name w:val="Els-Abstract-text"/>
    <w:next w:val="Normal"/>
    <w:pPr>
      <w:spacing w:line="220" w:lineRule="exact"/>
      <w:jc w:val="both"/>
    </w:pPr>
    <w:rPr>
      <w:sz w:val="18"/>
      <w:lang w:val="en-US" w:eastAsia="en-US" w:bidi="ar-SA"/>
    </w:rPr>
  </w:style>
  <w:style w:type="paragraph" w:customStyle="1" w:styleId="Els-acknowledgement">
    <w:name w:val="Els-acknowledgement"/>
    <w:next w:val="Normal"/>
    <w:pPr>
      <w:keepNext/>
      <w:spacing w:before="480" w:after="240" w:line="220" w:lineRule="exact"/>
    </w:pPr>
    <w:rPr>
      <w:b/>
      <w:lang w:val="en-US" w:eastAsia="en-US" w:bidi="ar-SA"/>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bidi="ar-SA"/>
    </w:rPr>
  </w:style>
  <w:style w:type="paragraph" w:customStyle="1" w:styleId="Els-appendixhead">
    <w:name w:val="Els-appendixhead"/>
    <w:next w:val="Normal"/>
    <w:pPr>
      <w:numPr>
        <w:numId w:val="1"/>
      </w:numPr>
      <w:spacing w:before="480" w:after="240" w:line="220" w:lineRule="exact"/>
    </w:pPr>
    <w:rPr>
      <w:b/>
      <w:lang w:val="en-US" w:eastAsia="en-US" w:bidi="ar-SA"/>
    </w:rPr>
  </w:style>
  <w:style w:type="paragraph" w:customStyle="1" w:styleId="Els-appendixsubhead">
    <w:name w:val="Els-appendixsubhead"/>
    <w:next w:val="Normal"/>
    <w:pPr>
      <w:numPr>
        <w:ilvl w:val="1"/>
        <w:numId w:val="2"/>
      </w:numPr>
      <w:spacing w:before="240" w:after="240" w:line="220" w:lineRule="exact"/>
    </w:pPr>
    <w:rPr>
      <w:i/>
      <w:lang w:val="en-US" w:eastAsia="en-US" w:bidi="ar-SA"/>
    </w:rPr>
  </w:style>
  <w:style w:type="paragraph" w:customStyle="1" w:styleId="Els-Author">
    <w:name w:val="Els-Author"/>
    <w:next w:val="Normal"/>
    <w:pPr>
      <w:keepNext/>
      <w:suppressAutoHyphens/>
      <w:spacing w:after="160" w:line="300" w:lineRule="exact"/>
      <w:jc w:val="center"/>
    </w:pPr>
    <w:rPr>
      <w:noProof/>
      <w:sz w:val="26"/>
      <w:lang w:val="en-US" w:eastAsia="en-US" w:bidi="ar-SA"/>
    </w:rPr>
  </w:style>
  <w:style w:type="paragraph" w:customStyle="1" w:styleId="Els-body-text">
    <w:name w:val="Els-body-text"/>
    <w:pPr>
      <w:spacing w:line="240" w:lineRule="exact"/>
      <w:ind w:firstLine="238"/>
      <w:jc w:val="both"/>
    </w:pPr>
    <w:rPr>
      <w:lang w:val="en-US" w:eastAsia="en-US" w:bidi="ar-SA"/>
    </w:rPr>
  </w:style>
  <w:style w:type="paragraph" w:customStyle="1" w:styleId="Els-bulletlist">
    <w:name w:val="Els-bulletlist"/>
    <w:basedOn w:val="Els-body-text"/>
    <w:pPr>
      <w:numPr>
        <w:numId w:val="3"/>
      </w:numPr>
      <w:tabs>
        <w:tab w:val="left" w:pos="240"/>
      </w:tabs>
      <w:jc w:val="left"/>
    </w:pPr>
  </w:style>
  <w:style w:type="paragraph" w:customStyle="1" w:styleId="Els-caption">
    <w:name w:val="Els-caption"/>
    <w:pPr>
      <w:keepLines/>
      <w:spacing w:before="200" w:after="240" w:line="200" w:lineRule="exact"/>
    </w:pPr>
    <w:rPr>
      <w:sz w:val="16"/>
      <w:lang w:val="en-US" w:eastAsia="en-US" w:bidi="ar-SA"/>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bidi="ar-SA"/>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bidi="ar-SA"/>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bidi="ar-SA"/>
    </w:rPr>
  </w:style>
  <w:style w:type="paragraph" w:customStyle="1" w:styleId="Els-footnote">
    <w:name w:val="Els-footnote"/>
    <w:pPr>
      <w:keepLines/>
      <w:widowControl w:val="0"/>
      <w:spacing w:line="200" w:lineRule="exact"/>
      <w:ind w:firstLine="240"/>
      <w:jc w:val="both"/>
    </w:pPr>
    <w:rPr>
      <w:sz w:val="16"/>
      <w:lang w:val="en-US" w:eastAsia="en-US" w:bidi="ar-SA"/>
    </w:rPr>
  </w:style>
  <w:style w:type="paragraph" w:customStyle="1" w:styleId="Els-history">
    <w:name w:val="Els-history"/>
    <w:next w:val="Normal"/>
    <w:pPr>
      <w:spacing w:before="120" w:after="400" w:line="200" w:lineRule="exact"/>
      <w:jc w:val="center"/>
    </w:pPr>
    <w:rPr>
      <w:noProof/>
      <w:sz w:val="16"/>
      <w:lang w:val="en-US" w:eastAsia="en-US" w:bidi="ar-SA"/>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bidi="ar-SA"/>
    </w:rPr>
  </w:style>
  <w:style w:type="paragraph" w:customStyle="1" w:styleId="Els-keywords">
    <w:name w:val="Els-keywords"/>
    <w:next w:val="Normal"/>
    <w:pPr>
      <w:pBdr>
        <w:bottom w:val="single" w:sz="4" w:space="10" w:color="auto"/>
      </w:pBdr>
      <w:spacing w:after="200" w:line="200" w:lineRule="exact"/>
    </w:pPr>
    <w:rPr>
      <w:noProof/>
      <w:sz w:val="16"/>
      <w:lang w:val="en-US" w:eastAsia="en-US" w:bidi="ar-SA"/>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bidi="ar-SA"/>
    </w:rPr>
  </w:style>
  <w:style w:type="paragraph" w:customStyle="1" w:styleId="Els-reference-head">
    <w:name w:val="Els-reference-head"/>
    <w:next w:val="Els-reference"/>
    <w:pPr>
      <w:keepNext/>
      <w:spacing w:before="480" w:after="200" w:line="220" w:lineRule="exact"/>
    </w:pPr>
    <w:rPr>
      <w:b/>
      <w:lang w:val="en-US" w:eastAsia="en-US" w:bidi="ar-SA"/>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bidi="ar-SA"/>
    </w:rPr>
  </w:style>
  <w:style w:type="paragraph" w:customStyle="1" w:styleId="Els-Title">
    <w:name w:val="Els-Title"/>
    <w:next w:val="Els-Author"/>
    <w:autoRedefine/>
    <w:pPr>
      <w:suppressAutoHyphens/>
      <w:spacing w:after="240" w:line="400" w:lineRule="exact"/>
      <w:jc w:val="center"/>
    </w:pPr>
    <w:rPr>
      <w:sz w:val="34"/>
      <w:lang w:val="en-US" w:eastAsia="en-US" w:bidi="ar-SA"/>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lang w:val="en-US" w:eastAsia="en-US" w:bidi="ar-SA"/>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bidi="ar-SA"/>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bidi="ar-SA"/>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uiPriority w:val="99"/>
    <w:rPr>
      <w:rFonts w:ascii="Tahoma" w:hAnsi="Tahoma" w:cs="Tahoma"/>
      <w:sz w:val="16"/>
      <w:szCs w:val="16"/>
    </w:rPr>
  </w:style>
  <w:style w:type="character" w:customStyle="1" w:styleId="BalloonTextChar">
    <w:name w:val="Balloon Text Char"/>
    <w:uiPriority w:val="99"/>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7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newtemplate</Template>
  <TotalTime>9</TotalTime>
  <Pages>1</Pages>
  <Words>162</Words>
  <Characters>928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Anant Kumar Rai</dc:creator>
  <cp:keywords/>
  <cp:lastModifiedBy>Jaya Krishna D</cp:lastModifiedBy>
  <cp:revision>2</cp:revision>
  <cp:lastPrinted>2011-11-22T05:56:00Z</cp:lastPrinted>
  <dcterms:created xsi:type="dcterms:W3CDTF">2025-07-09T11:19:00Z</dcterms:created>
  <dcterms:modified xsi:type="dcterms:W3CDTF">2025-07-09T11:19:00Z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d4967b2b-8e15-4a1a-9940-c3ba4d7dbc41</vt:lpwstr>
  </property>
</Properties>
</file>